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05778" w:rsidRPr="00D85070" w:rsidRDefault="00D85070" w:rsidP="00D85070">
      <w:pPr>
        <w:tabs>
          <w:tab w:val="left" w:pos="209"/>
        </w:tabs>
        <w:bidi/>
        <w:ind w:left="209" w:firstLine="511"/>
        <w:rPr>
          <w:rFonts w:cs="B Nazanin"/>
          <w:sz w:val="28"/>
          <w:rtl/>
        </w:rPr>
      </w:pPr>
      <w:r>
        <w:rPr>
          <w:rFonts w:cs="Arial"/>
          <w:b/>
          <w:bCs/>
          <w:noProof/>
          <w:sz w:val="36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7E36726F" wp14:editId="09D0FF31">
                <wp:simplePos x="0" y="0"/>
                <wp:positionH relativeFrom="column">
                  <wp:posOffset>-9525</wp:posOffset>
                </wp:positionH>
                <wp:positionV relativeFrom="paragraph">
                  <wp:posOffset>-144145</wp:posOffset>
                </wp:positionV>
                <wp:extent cx="8959215" cy="2009775"/>
                <wp:effectExtent l="0" t="0" r="1333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21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2440C" id="Rectangle 3" o:spid="_x0000_s1026" style="position:absolute;left:0;text-align:left;margin-left:-.75pt;margin-top:-11.35pt;width:705.45pt;height:158.25pt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" fillcolor="white [3201]" strokecolor="#666 [3209]" strokeweight="1pt"/>
            </w:pict>
          </mc:Fallback>
        </mc:AlternateContent>
      </w:r>
      <w:r>
        <w:rPr>
          <w:rFonts w:cs="B Nazanin"/>
          <w:noProof/>
          <w:sz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DABFD0" wp14:editId="2FFD4D34">
                <wp:simplePos x="0" y="0"/>
                <wp:positionH relativeFrom="column">
                  <wp:posOffset>-9525</wp:posOffset>
                </wp:positionH>
                <wp:positionV relativeFrom="paragraph">
                  <wp:posOffset>-144145</wp:posOffset>
                </wp:positionV>
                <wp:extent cx="8959215" cy="2095500"/>
                <wp:effectExtent l="0" t="0" r="1333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21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D848D" id="Rectangle 12" o:spid="_x0000_s1026" style="position:absolute;left:0;text-align:left;margin-left:-.75pt;margin-top:-11.35pt;width:705.45pt;height:1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" fillcolor="white [3201]" strokecolor="#666 [3209]" strokeweight="1pt"/>
            </w:pict>
          </mc:Fallback>
        </mc:AlternateContent>
      </w:r>
      <w:r>
        <w:rPr>
          <w:rFonts w:cs="Arial"/>
          <w:b/>
          <w:bCs/>
          <w:noProof/>
          <w:sz w:val="36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87980A" wp14:editId="23E06A70">
                <wp:simplePos x="0" y="0"/>
                <wp:positionH relativeFrom="column">
                  <wp:posOffset>6534150</wp:posOffset>
                </wp:positionH>
                <wp:positionV relativeFrom="paragraph">
                  <wp:posOffset>-715645</wp:posOffset>
                </wp:positionV>
                <wp:extent cx="2844800" cy="5334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958" w:rsidRPr="007D5958" w:rsidRDefault="007D5958" w:rsidP="007D5958">
                            <w:pPr>
                              <w:jc w:val="center"/>
                              <w:rPr>
                                <w:rFonts w:cs="2  Baran Outline"/>
                                <w:b/>
                                <w:bCs/>
                                <w:sz w:val="22"/>
                                <w:szCs w:val="36"/>
                              </w:rPr>
                            </w:pPr>
                            <w:bookmarkStart w:id="1" w:name="OLE_LINK2"/>
                            <w:bookmarkStart w:id="2" w:name="OLE_LINK3"/>
                            <w:r w:rsidRPr="00EC4082">
                              <w:rPr>
                                <w:rFonts w:cs="2  Baran Outline" w:hint="cs"/>
                                <w:b/>
                                <w:bCs/>
                                <w:sz w:val="22"/>
                                <w:szCs w:val="36"/>
                                <w:rtl/>
                              </w:rPr>
                              <w:t xml:space="preserve">مشخصات </w:t>
                            </w:r>
                            <w:r>
                              <w:rPr>
                                <w:rFonts w:cs="2  Baran Outline" w:hint="cs"/>
                                <w:b/>
                                <w:bCs/>
                                <w:sz w:val="22"/>
                                <w:szCs w:val="36"/>
                                <w:rtl/>
                              </w:rPr>
                              <w:t>بیمه شده اصلی</w:t>
                            </w:r>
                          </w:p>
                          <w:bookmarkEnd w:id="1"/>
                          <w:bookmarkEnd w:id="2"/>
                          <w:p w:rsidR="007D5958" w:rsidRDefault="007D5958" w:rsidP="007D595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7980A" id="Rectangle 2" o:spid="_x0000_s1026" style="position:absolute;left:0;text-align:left;margin-left:514.5pt;margin-top:-56.35pt;width:224pt;height:4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" fillcolor="white [3201]" strokecolor="white [3212]" strokeweight="1pt">
                <v:textbox>
                  <w:txbxContent>
                    <w:p w:rsidR="007D5958" w:rsidRPr="007D5958" w:rsidRDefault="007D5958" w:rsidP="007D5958">
                      <w:pPr>
                        <w:jc w:val="center"/>
                        <w:rPr>
                          <w:rFonts w:cs="2  Baran Outline"/>
                          <w:b/>
                          <w:bCs/>
                          <w:sz w:val="22"/>
                          <w:szCs w:val="36"/>
                        </w:rPr>
                      </w:pPr>
                      <w:bookmarkStart w:id="2" w:name="OLE_LINK2"/>
                      <w:bookmarkStart w:id="3" w:name="OLE_LINK3"/>
                      <w:r w:rsidRPr="00EC4082">
                        <w:rPr>
                          <w:rFonts w:cs="2  Baran Outline" w:hint="cs"/>
                          <w:b/>
                          <w:bCs/>
                          <w:sz w:val="22"/>
                          <w:szCs w:val="36"/>
                          <w:rtl/>
                        </w:rPr>
                        <w:t xml:space="preserve">مشخصات </w:t>
                      </w:r>
                      <w:r>
                        <w:rPr>
                          <w:rFonts w:cs="2  Baran Outline" w:hint="cs"/>
                          <w:b/>
                          <w:bCs/>
                          <w:sz w:val="22"/>
                          <w:szCs w:val="36"/>
                          <w:rtl/>
                        </w:rPr>
                        <w:t>بیمه شده اصلی</w:t>
                      </w:r>
                    </w:p>
                    <w:bookmarkEnd w:id="2"/>
                    <w:bookmarkEnd w:id="3"/>
                    <w:p w:rsidR="007D5958" w:rsidRDefault="007D5958" w:rsidP="007D5958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B05778">
        <w:rPr>
          <w:rFonts w:cs="Arial"/>
          <w:b/>
          <w:bCs/>
          <w:noProof/>
          <w:sz w:val="36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00401" wp14:editId="458698D8">
                <wp:simplePos x="0" y="0"/>
                <wp:positionH relativeFrom="column">
                  <wp:posOffset>-163195</wp:posOffset>
                </wp:positionH>
                <wp:positionV relativeFrom="paragraph">
                  <wp:posOffset>-862965</wp:posOffset>
                </wp:positionV>
                <wp:extent cx="1382233" cy="457200"/>
                <wp:effectExtent l="0" t="0" r="889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3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564" w:rsidRDefault="00586564" w:rsidP="00586564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تاریخ:</w:t>
                            </w:r>
                            <w:r w:rsidR="007D5958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../../....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00401" id="Rectangle 1" o:spid="_x0000_s1027" style="position:absolute;left:0;text-align:left;margin-left:-12.85pt;margin-top:-67.95pt;width:108.8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" fillcolor="white [3201]" stroked="f" strokeweight="1pt">
                <v:textbox>
                  <w:txbxContent>
                    <w:p w:rsidR="00586564" w:rsidRDefault="00586564" w:rsidP="00586564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تاریخ:</w:t>
                      </w:r>
                      <w:r w:rsidR="007D5958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../../....</w:t>
                      </w:r>
                    </w:p>
                  </w:txbxContent>
                </v:textbox>
              </v:rect>
            </w:pict>
          </mc:Fallback>
        </mc:AlternateContent>
      </w:r>
      <w:r w:rsidR="00B05778" w:rsidRPr="00CB46C6">
        <w:rPr>
          <w:rFonts w:cs="B Nazanin" w:hint="cs"/>
          <w:sz w:val="28"/>
          <w:rtl/>
        </w:rPr>
        <w:t xml:space="preserve">نام و نام خانوادگی: ...........................        </w:t>
      </w:r>
      <w:bookmarkStart w:id="3" w:name="OLE_LINK6"/>
      <w:bookmarkStart w:id="4" w:name="OLE_LINK7"/>
      <w:r w:rsidR="00B05778" w:rsidRPr="00CB46C6">
        <w:rPr>
          <w:rFonts w:cs="B Nazanin" w:hint="cs"/>
          <w:sz w:val="28"/>
          <w:rtl/>
        </w:rPr>
        <w:t>کد ملی: .....................</w:t>
      </w:r>
      <w:bookmarkEnd w:id="3"/>
      <w:bookmarkEnd w:id="4"/>
      <w:r w:rsidR="00B05778" w:rsidRPr="00CB46C6">
        <w:rPr>
          <w:rFonts w:cs="B Nazanin" w:hint="cs"/>
          <w:sz w:val="28"/>
          <w:rtl/>
        </w:rPr>
        <w:t xml:space="preserve">.       شماره شناسنامه: ..............         تاریخ تولد: ../../....          </w:t>
      </w:r>
      <w:bookmarkStart w:id="5" w:name="OLE_LINK8"/>
      <w:bookmarkStart w:id="6" w:name="OLE_LINK9"/>
      <w:r w:rsidR="00B05778" w:rsidRPr="00CB46C6">
        <w:rPr>
          <w:rFonts w:cs="B Nazanin" w:hint="cs"/>
          <w:sz w:val="28"/>
          <w:rtl/>
        </w:rPr>
        <w:t>نام پدر: ........</w:t>
      </w:r>
      <w:bookmarkEnd w:id="5"/>
      <w:bookmarkEnd w:id="6"/>
    </w:p>
    <w:p w:rsidR="00B05778" w:rsidRPr="00CB46C6" w:rsidRDefault="00B05778" w:rsidP="00637ADF">
      <w:pPr>
        <w:bidi/>
        <w:ind w:firstLine="720"/>
        <w:rPr>
          <w:rFonts w:cs="B Nazanin"/>
          <w:sz w:val="28"/>
          <w:rtl/>
        </w:rPr>
      </w:pPr>
      <w:r w:rsidRPr="00CB46C6">
        <w:rPr>
          <w:rFonts w:cs="B Nazanin" w:hint="cs"/>
          <w:sz w:val="28"/>
          <w:rtl/>
        </w:rPr>
        <w:t>تلفن همراه: ......................        تلفن ثابت: ................  ...</w:t>
      </w:r>
      <w:r w:rsidR="00DD3E9D">
        <w:rPr>
          <w:rFonts w:cs="B Nazanin" w:hint="cs"/>
          <w:sz w:val="28"/>
          <w:rtl/>
        </w:rPr>
        <w:t>....</w:t>
      </w:r>
      <w:r w:rsidRPr="00CB46C6">
        <w:rPr>
          <w:rFonts w:cs="B Nazanin" w:hint="cs"/>
          <w:sz w:val="28"/>
          <w:rtl/>
        </w:rPr>
        <w:t xml:space="preserve">          شماره عضویت: ...................      شماره بیمه پایه : .................</w:t>
      </w:r>
    </w:p>
    <w:p w:rsidR="00DD3E9D" w:rsidRDefault="00B05778" w:rsidP="00637ADF">
      <w:pPr>
        <w:bidi/>
        <w:ind w:firstLine="720"/>
        <w:rPr>
          <w:rFonts w:cs="B Nazanin"/>
          <w:sz w:val="28"/>
          <w:rtl/>
        </w:rPr>
      </w:pPr>
      <w:r w:rsidRPr="00CB46C6">
        <w:rPr>
          <w:rFonts w:cs="B Nazanin" w:hint="cs"/>
          <w:sz w:val="28"/>
          <w:rtl/>
        </w:rPr>
        <w:t>نشانی : ........................................................</w:t>
      </w:r>
      <w:r w:rsidR="00DD3E9D">
        <w:rPr>
          <w:rFonts w:cs="B Nazanin" w:hint="cs"/>
          <w:sz w:val="28"/>
          <w:rtl/>
        </w:rPr>
        <w:t>................................................................</w:t>
      </w:r>
      <w:r w:rsidRPr="00CB46C6">
        <w:rPr>
          <w:rFonts w:cs="B Nazanin" w:hint="cs"/>
          <w:sz w:val="28"/>
          <w:rtl/>
        </w:rPr>
        <w:t xml:space="preserve">   تاریخ فیش : ...............</w:t>
      </w:r>
      <w:r w:rsidR="00763778" w:rsidRPr="00CB46C6">
        <w:rPr>
          <w:rFonts w:cs="B Nazanin" w:hint="cs"/>
          <w:sz w:val="28"/>
          <w:rtl/>
        </w:rPr>
        <w:t xml:space="preserve">  </w:t>
      </w:r>
      <w:r w:rsidR="00DD3E9D" w:rsidRPr="00CB46C6">
        <w:rPr>
          <w:rFonts w:cs="B Nazanin" w:hint="cs"/>
          <w:sz w:val="28"/>
          <w:rtl/>
        </w:rPr>
        <w:t xml:space="preserve">    شماره شبا بانک تجارت: ......................    </w:t>
      </w:r>
    </w:p>
    <w:p w:rsidR="00B05778" w:rsidRPr="00CB46C6" w:rsidRDefault="00763778" w:rsidP="00637ADF">
      <w:pPr>
        <w:bidi/>
        <w:ind w:firstLine="720"/>
        <w:rPr>
          <w:rFonts w:cs="B Nazanin"/>
          <w:sz w:val="28"/>
          <w:rtl/>
        </w:rPr>
      </w:pPr>
      <w:r w:rsidRPr="00CB46C6">
        <w:rPr>
          <w:rFonts w:cs="B Nazanin" w:hint="cs"/>
          <w:sz w:val="28"/>
          <w:rtl/>
        </w:rPr>
        <w:t xml:space="preserve"> شناسه چک</w:t>
      </w:r>
      <w:r w:rsidR="00DD3E9D">
        <w:rPr>
          <w:rFonts w:cs="B Nazanin" w:hint="cs"/>
          <w:sz w:val="28"/>
          <w:rtl/>
        </w:rPr>
        <w:t xml:space="preserve"> صیاد به مبلغ 8.340.000 ریال و تاریخ سررسید</w:t>
      </w:r>
      <w:r w:rsidR="00DD3E9D" w:rsidRPr="00CB46C6">
        <w:rPr>
          <w:rFonts w:cs="B Nazanin" w:hint="cs"/>
          <w:sz w:val="28"/>
          <w:rtl/>
        </w:rPr>
        <w:t xml:space="preserve"> 01/11/1399</w:t>
      </w:r>
      <w:r w:rsidR="00DD3E9D">
        <w:rPr>
          <w:rFonts w:cs="B Nazanin" w:hint="cs"/>
          <w:sz w:val="28"/>
          <w:rtl/>
        </w:rPr>
        <w:t>: ...........................................</w:t>
      </w:r>
    </w:p>
    <w:p w:rsidR="00DD3E9D" w:rsidRPr="00CB46C6" w:rsidRDefault="00DD3E9D" w:rsidP="00637ADF">
      <w:pPr>
        <w:bidi/>
        <w:ind w:firstLine="720"/>
        <w:rPr>
          <w:rFonts w:cs="B Nazanin"/>
          <w:sz w:val="28"/>
          <w:rtl/>
        </w:rPr>
      </w:pPr>
      <w:r w:rsidRPr="00CB46C6">
        <w:rPr>
          <w:rFonts w:cs="B Nazanin" w:hint="cs"/>
          <w:sz w:val="28"/>
          <w:rtl/>
        </w:rPr>
        <w:t>شماره فیش واریزی به مبلغ 8.340</w:t>
      </w:r>
      <w:r w:rsidR="00692372">
        <w:rPr>
          <w:rFonts w:cs="B Nazanin" w:hint="cs"/>
          <w:sz w:val="28"/>
          <w:rtl/>
        </w:rPr>
        <w:t>.</w:t>
      </w:r>
      <w:r w:rsidRPr="00CB46C6">
        <w:rPr>
          <w:rFonts w:cs="B Nazanin" w:hint="cs"/>
          <w:sz w:val="28"/>
          <w:rtl/>
        </w:rPr>
        <w:t>000 ریال به شماره حساب 2291560116 سازمان</w:t>
      </w:r>
      <w:r w:rsidR="00637ADF" w:rsidRPr="00637ADF">
        <w:rPr>
          <w:rFonts w:cs="B Nazanin" w:hint="cs"/>
          <w:sz w:val="28"/>
          <w:rtl/>
        </w:rPr>
        <w:t xml:space="preserve"> </w:t>
      </w:r>
      <w:r w:rsidR="00637ADF" w:rsidRPr="00CB46C6">
        <w:rPr>
          <w:rFonts w:cs="B Nazanin" w:hint="cs"/>
          <w:sz w:val="28"/>
          <w:rtl/>
        </w:rPr>
        <w:t>نزد بانک تجارت</w:t>
      </w:r>
      <w:r>
        <w:rPr>
          <w:rFonts w:cs="B Nazanin" w:hint="cs"/>
          <w:sz w:val="28"/>
          <w:rtl/>
        </w:rPr>
        <w:t>: ............................</w:t>
      </w:r>
    </w:p>
    <w:p w:rsidR="00EC4082" w:rsidRPr="00CB46C6" w:rsidRDefault="00637ADF" w:rsidP="00DD3E9D">
      <w:pPr>
        <w:bidi/>
        <w:rPr>
          <w:rFonts w:cs="B Nazanin"/>
          <w:sz w:val="28"/>
          <w:rtl/>
        </w:rPr>
      </w:pPr>
      <w:r>
        <w:rPr>
          <w:rFonts w:cs="Arial"/>
          <w:b/>
          <w:bCs/>
          <w:noProof/>
          <w:sz w:val="36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71E81D" wp14:editId="5CE2A66E">
                <wp:simplePos x="0" y="0"/>
                <wp:positionH relativeFrom="column">
                  <wp:posOffset>6696075</wp:posOffset>
                </wp:positionH>
                <wp:positionV relativeFrom="paragraph">
                  <wp:posOffset>82550</wp:posOffset>
                </wp:positionV>
                <wp:extent cx="2253615" cy="563245"/>
                <wp:effectExtent l="0" t="0" r="0" b="82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15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626" w:rsidRDefault="004D1626" w:rsidP="004D1626">
                            <w:pPr>
                              <w:jc w:val="center"/>
                            </w:pPr>
                            <w:r w:rsidRPr="00EC4082">
                              <w:rPr>
                                <w:rFonts w:cs="2  Baran Outline" w:hint="cs"/>
                                <w:b/>
                                <w:bCs/>
                                <w:sz w:val="22"/>
                                <w:szCs w:val="36"/>
                                <w:rtl/>
                              </w:rPr>
                              <w:t>مشخصات افراد تحت تکفل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1E81D" id="Rectangle 13" o:spid="_x0000_s1028" style="position:absolute;left:0;text-align:left;margin-left:527.25pt;margin-top:6.5pt;width:177.45pt;height:44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" fillcolor="white [3201]" stroked="f" strokeweight="1pt">
                <v:textbox>
                  <w:txbxContent>
                    <w:p w:rsidR="004D1626" w:rsidRDefault="004D1626" w:rsidP="004D1626">
                      <w:pPr>
                        <w:jc w:val="center"/>
                      </w:pPr>
                      <w:r w:rsidRPr="00EC4082">
                        <w:rPr>
                          <w:rFonts w:cs="2  Baran Outline" w:hint="cs"/>
                          <w:b/>
                          <w:bCs/>
                          <w:sz w:val="22"/>
                          <w:szCs w:val="36"/>
                          <w:rtl/>
                        </w:rPr>
                        <w:t>مشخصات افراد تحت تکفل</w:t>
                      </w:r>
                    </w:p>
                  </w:txbxContent>
                </v:textbox>
              </v:rect>
            </w:pict>
          </mc:Fallback>
        </mc:AlternateContent>
      </w:r>
      <w:r w:rsidR="007D5958">
        <w:rPr>
          <w:rFonts w:cs="B Nazanin" w:hint="cs"/>
          <w:sz w:val="28"/>
          <w:rtl/>
        </w:rPr>
        <w:tab/>
      </w:r>
    </w:p>
    <w:p w:rsidR="00ED3F1D" w:rsidRDefault="00ED3F1D" w:rsidP="00D85070">
      <w:pPr>
        <w:pStyle w:val="NoSpacing"/>
        <w:bidi/>
        <w:jc w:val="right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Ind w:w="-226" w:type="dxa"/>
        <w:tblLook w:val="04A0" w:firstRow="1" w:lastRow="0" w:firstColumn="1" w:lastColumn="0" w:noHBand="0" w:noVBand="1"/>
      </w:tblPr>
      <w:tblGrid>
        <w:gridCol w:w="812"/>
        <w:gridCol w:w="1114"/>
        <w:gridCol w:w="1850"/>
        <w:gridCol w:w="1154"/>
        <w:gridCol w:w="533"/>
        <w:gridCol w:w="565"/>
        <w:gridCol w:w="570"/>
        <w:gridCol w:w="1410"/>
        <w:gridCol w:w="1959"/>
        <w:gridCol w:w="1544"/>
        <w:gridCol w:w="2664"/>
      </w:tblGrid>
      <w:tr w:rsidR="00E3384B" w:rsidTr="002B1B72">
        <w:trPr>
          <w:trHeight w:val="927"/>
        </w:trPr>
        <w:tc>
          <w:tcPr>
            <w:tcW w:w="812" w:type="dxa"/>
            <w:vMerge w:val="restart"/>
          </w:tcPr>
          <w:p w:rsidR="00E3384B" w:rsidRDefault="00E3384B" w:rsidP="000D4185">
            <w:pPr>
              <w:pStyle w:val="NoSpacing"/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057E83" w:rsidP="00E3384B">
            <w:pPr>
              <w:pStyle w:val="NoSpacing"/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3384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114" w:type="dxa"/>
            <w:vMerge w:val="restart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</w:p>
        </w:tc>
        <w:tc>
          <w:tcPr>
            <w:tcW w:w="1850" w:type="dxa"/>
            <w:vMerge w:val="restart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خانوادگی</w:t>
            </w:r>
          </w:p>
        </w:tc>
        <w:tc>
          <w:tcPr>
            <w:tcW w:w="1154" w:type="dxa"/>
            <w:vMerge w:val="restart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پدر</w:t>
            </w:r>
          </w:p>
        </w:tc>
        <w:tc>
          <w:tcPr>
            <w:tcW w:w="1668" w:type="dxa"/>
            <w:gridSpan w:val="3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تولد</w:t>
            </w:r>
          </w:p>
        </w:tc>
        <w:tc>
          <w:tcPr>
            <w:tcW w:w="1410" w:type="dxa"/>
            <w:vMerge w:val="restart"/>
          </w:tcPr>
          <w:p w:rsidR="00EA38AA" w:rsidRDefault="00EA38AA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A38AA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شناسنامه</w:t>
            </w:r>
          </w:p>
        </w:tc>
        <w:tc>
          <w:tcPr>
            <w:tcW w:w="1959" w:type="dxa"/>
            <w:vMerge w:val="restart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1544" w:type="dxa"/>
            <w:vMerge w:val="restart"/>
          </w:tcPr>
          <w:p w:rsidR="00E3384B" w:rsidRDefault="00E3384B" w:rsidP="007B27AD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E3384B" w:rsidRDefault="00E3384B" w:rsidP="00E3384B">
            <w:pPr>
              <w:pStyle w:val="NoSpacing"/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نسبت با بیمه گر</w:t>
            </w:r>
          </w:p>
        </w:tc>
        <w:tc>
          <w:tcPr>
            <w:tcW w:w="2664" w:type="dxa"/>
            <w:vMerge w:val="restart"/>
          </w:tcPr>
          <w:p w:rsidR="00E3384B" w:rsidRDefault="00E3384B" w:rsidP="00E3384B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دفترچه بیمه خدمات درمانی یا بیمه تامین اجتماعی یا سایر بیمه گران اول</w:t>
            </w:r>
          </w:p>
        </w:tc>
      </w:tr>
      <w:tr w:rsidR="00E3384B" w:rsidTr="002B1B72">
        <w:trPr>
          <w:trHeight w:val="146"/>
        </w:trPr>
        <w:tc>
          <w:tcPr>
            <w:tcW w:w="812" w:type="dxa"/>
            <w:vMerge/>
          </w:tcPr>
          <w:p w:rsidR="00E3384B" w:rsidRDefault="00E3384B" w:rsidP="00E3384B">
            <w:pPr>
              <w:pStyle w:val="NoSpacing"/>
              <w:tabs>
                <w:tab w:val="center" w:pos="239"/>
              </w:tabs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14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33" w:type="dxa"/>
            <w:shd w:val="clear" w:color="auto" w:fill="E7E6E6" w:themeFill="background2"/>
          </w:tcPr>
          <w:p w:rsidR="00E3384B" w:rsidRDefault="00E3384B" w:rsidP="007B27AD">
            <w:pPr>
              <w:pStyle w:val="NoSpacing"/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روز  </w:t>
            </w:r>
          </w:p>
        </w:tc>
        <w:tc>
          <w:tcPr>
            <w:tcW w:w="565" w:type="dxa"/>
            <w:shd w:val="clear" w:color="auto" w:fill="E7E6E6" w:themeFill="background2"/>
          </w:tcPr>
          <w:p w:rsidR="00E3384B" w:rsidRDefault="00E3384B" w:rsidP="00EA38AA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ماه</w:t>
            </w:r>
            <w:r w:rsidR="00EA38A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570" w:type="dxa"/>
            <w:shd w:val="clear" w:color="auto" w:fill="E7E6E6" w:themeFill="background2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1410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  <w:vMerge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3384B" w:rsidTr="002B1B72">
        <w:tc>
          <w:tcPr>
            <w:tcW w:w="812" w:type="dxa"/>
          </w:tcPr>
          <w:p w:rsidR="00E3384B" w:rsidRDefault="005113F1" w:rsidP="005113F1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11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3384B" w:rsidTr="002B1B72">
        <w:tc>
          <w:tcPr>
            <w:tcW w:w="812" w:type="dxa"/>
          </w:tcPr>
          <w:p w:rsidR="00E3384B" w:rsidRDefault="005113F1" w:rsidP="005113F1">
            <w:pPr>
              <w:pStyle w:val="NoSpacing"/>
              <w:tabs>
                <w:tab w:val="left" w:pos="207"/>
                <w:tab w:val="right" w:pos="492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11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3384B" w:rsidTr="002B1B72">
        <w:tc>
          <w:tcPr>
            <w:tcW w:w="812" w:type="dxa"/>
          </w:tcPr>
          <w:p w:rsidR="00E3384B" w:rsidRDefault="005113F1" w:rsidP="005113F1">
            <w:pPr>
              <w:pStyle w:val="NoSpacing"/>
              <w:tabs>
                <w:tab w:val="right" w:pos="492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11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3384B" w:rsidTr="002B1B72">
        <w:tc>
          <w:tcPr>
            <w:tcW w:w="812" w:type="dxa"/>
          </w:tcPr>
          <w:p w:rsidR="00E3384B" w:rsidRDefault="005113F1" w:rsidP="005113F1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11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3384B" w:rsidTr="002B1B72">
        <w:tc>
          <w:tcPr>
            <w:tcW w:w="812" w:type="dxa"/>
          </w:tcPr>
          <w:p w:rsidR="00E3384B" w:rsidRDefault="005113F1" w:rsidP="005113F1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11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E3384B" w:rsidRDefault="00E3384B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113F1" w:rsidTr="002B1B72">
        <w:tc>
          <w:tcPr>
            <w:tcW w:w="812" w:type="dxa"/>
          </w:tcPr>
          <w:p w:rsidR="005113F1" w:rsidRDefault="005113F1" w:rsidP="005113F1">
            <w:pPr>
              <w:pStyle w:val="NoSpacing"/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14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50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54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668" w:type="dxa"/>
            <w:gridSpan w:val="3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59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4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4" w:type="dxa"/>
          </w:tcPr>
          <w:p w:rsidR="005113F1" w:rsidRDefault="005113F1" w:rsidP="000D4185">
            <w:pPr>
              <w:pStyle w:val="NoSpacing"/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0D4185" w:rsidRDefault="004B7000" w:rsidP="004B7000">
      <w:pPr>
        <w:pStyle w:val="NoSpacing"/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مدارک لازم: کپی تمام صفحات شناسنامه </w:t>
      </w:r>
      <w:r>
        <w:rPr>
          <w:rFonts w:ascii="Arial" w:hAnsi="Arial" w:cs="Arial" w:hint="cs"/>
          <w:color w:val="4A4A4A"/>
          <w:sz w:val="26"/>
          <w:szCs w:val="26"/>
          <w:shd w:val="clear" w:color="auto" w:fill="FFFFFF"/>
          <w:rtl/>
        </w:rPr>
        <w:t>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کارت ملی </w:t>
      </w:r>
      <w:r>
        <w:rPr>
          <w:rFonts w:ascii="Arial" w:hAnsi="Arial" w:cs="Arial" w:hint="cs"/>
          <w:color w:val="4A4A4A"/>
          <w:sz w:val="26"/>
          <w:szCs w:val="26"/>
          <w:shd w:val="clear" w:color="auto" w:fill="FFFFFF"/>
          <w:rtl/>
        </w:rPr>
        <w:t xml:space="preserve">،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صفحه اول دفترچه بیمه فرد اصلی و افراد تحت تکفل.</w:t>
      </w:r>
    </w:p>
    <w:p w:rsidR="00D85070" w:rsidRDefault="00D85070" w:rsidP="00ED3F1D">
      <w:pPr>
        <w:pStyle w:val="NoSpacing"/>
        <w:bidi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D85070">
        <w:rPr>
          <w:rFonts w:cs="B Nazanin" w:hint="cs"/>
          <w:b/>
          <w:bCs/>
          <w:sz w:val="24"/>
          <w:szCs w:val="24"/>
          <w:rtl/>
          <w:lang w:bidi="fa-IR"/>
        </w:rPr>
        <w:t>موارد فوق مورد تایید است</w:t>
      </w:r>
    </w:p>
    <w:p w:rsidR="00D85070" w:rsidRPr="00D85070" w:rsidRDefault="00D85070" w:rsidP="007B27AD">
      <w:pPr>
        <w:pStyle w:val="NoSpacing"/>
        <w:bidi/>
        <w:ind w:left="1485" w:hanging="45"/>
        <w:jc w:val="right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امضا: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</w:r>
    </w:p>
    <w:sectPr w:rsidR="00D85070" w:rsidRPr="00D85070" w:rsidSect="005113F1">
      <w:headerReference w:type="default" r:id="rId11"/>
      <w:pgSz w:w="16839" w:h="11907" w:orient="landscape" w:code="9"/>
      <w:pgMar w:top="1197" w:right="1440" w:bottom="1008" w:left="1440" w:header="454" w:footer="43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121" w:rsidRDefault="00952121" w:rsidP="00650259">
      <w:pPr>
        <w:spacing w:line="240" w:lineRule="auto"/>
      </w:pPr>
      <w:r>
        <w:separator/>
      </w:r>
    </w:p>
  </w:endnote>
  <w:endnote w:type="continuationSeparator" w:id="0">
    <w:p w:rsidR="00952121" w:rsidRDefault="0095212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F70F08-3130-47DC-8160-6B5E5552D73A}"/>
    <w:embedBold r:id="rId2" w:fontKey="{FC8FAAEF-D746-45EA-8CF9-ECA85D61CB40}"/>
    <w:embedItalic r:id="rId3" w:fontKey="{71AF4ACC-BE71-4BC3-8D06-F50BDD4B1E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8A00494-DE95-42EC-BBCF-4AA214AE8E75}"/>
    <w:embedBold r:id="rId5" w:fontKey="{02DDBF7E-25A6-4C29-9F10-E1E4FDC1740F}"/>
    <w:embedItalic r:id="rId6" w:fontKey="{BD8F0393-9C13-4535-85E9-77B1D019C0A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F41C6A7-428D-4B49-9171-E653F906F1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34958BA7-C536-4989-AF77-63D4919852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088F52B-9C16-4214-BB8E-B91AC47A1FB2}"/>
    <w:embedBold r:id="rId10" w:fontKey="{396E64F0-5A58-43EA-A0EA-67402F62E188}"/>
  </w:font>
  <w:font w:name="2  Baran Outline">
    <w:altName w:val="Courier New"/>
    <w:charset w:val="B2"/>
    <w:family w:val="auto"/>
    <w:pitch w:val="variable"/>
    <w:sig w:usb0="00002000" w:usb1="80000000" w:usb2="00000008" w:usb3="00000000" w:csb0="00000040" w:csb1="00000000"/>
    <w:embedBold r:id="rId11" w:fontKey="{51430D91-B17C-41CE-9CD5-AC21074B0621}"/>
  </w:font>
  <w:font w:name="Titr">
    <w:charset w:val="B2"/>
    <w:family w:val="auto"/>
    <w:pitch w:val="variable"/>
    <w:sig w:usb0="00002001" w:usb1="80000000" w:usb2="00000008" w:usb3="00000000" w:csb0="00000040" w:csb1="00000000"/>
    <w:embedRegular r:id="rId12" w:fontKey="{294AE4AF-1805-4D4F-8BA2-4980E42C46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121" w:rsidRDefault="00952121" w:rsidP="00650259">
      <w:pPr>
        <w:spacing w:line="240" w:lineRule="auto"/>
      </w:pPr>
      <w:r>
        <w:separator/>
      </w:r>
    </w:p>
  </w:footnote>
  <w:footnote w:type="continuationSeparator" w:id="0">
    <w:p w:rsidR="00952121" w:rsidRDefault="0095212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78" w:type="pct"/>
      <w:tblInd w:w="-486" w:type="dxa"/>
      <w:shd w:val="clear" w:color="auto" w:fill="731F1C" w:themeFill="accent5"/>
      <w:tblLook w:val="04A0" w:firstRow="1" w:lastRow="0" w:firstColumn="1" w:lastColumn="0" w:noHBand="0" w:noVBand="1"/>
    </w:tblPr>
    <w:tblGrid>
      <w:gridCol w:w="15014"/>
    </w:tblGrid>
    <w:tr w:rsidR="001530C4" w:rsidRPr="00562601" w:rsidTr="00EC4082">
      <w:trPr>
        <w:trHeight w:val="470"/>
      </w:trPr>
      <w:tc>
        <w:tcPr>
          <w:tcW w:w="5000" w:type="pct"/>
          <w:shd w:val="clear" w:color="auto" w:fill="FFFFFF" w:themeFill="background1"/>
          <w:vAlign w:val="center"/>
        </w:tcPr>
        <w:p w:rsidR="001530C4" w:rsidRPr="00BB2431" w:rsidRDefault="001530C4" w:rsidP="001530C4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tr"/>
              <w:b/>
              <w:noProof/>
              <w:sz w:val="72"/>
              <w:szCs w:val="40"/>
            </w:rPr>
          </w:pPr>
          <w:r w:rsidRPr="00BB2431">
            <w:rPr>
              <w:rFonts w:ascii="Corbel" w:eastAsia="Calibri" w:hAnsi="Corbel" w:cs="Titr" w:hint="cs"/>
              <w:b/>
              <w:noProof/>
              <w:sz w:val="72"/>
              <w:szCs w:val="40"/>
              <w:rtl/>
              <w:lang w:bidi="fa-IR"/>
            </w:rPr>
            <w:t xml:space="preserve">فرم </w:t>
          </w:r>
          <w:r w:rsidRPr="00BB2431">
            <w:rPr>
              <w:rFonts w:ascii="Corbel" w:eastAsia="Calibri" w:hAnsi="Corbel" w:cs="Titr" w:hint="cs"/>
              <w:b/>
              <w:noProof/>
              <w:sz w:val="72"/>
              <w:szCs w:val="40"/>
              <w:rtl/>
            </w:rPr>
            <w:t>ثبت نام بیمه تکمیل درمان سال</w:t>
          </w:r>
        </w:p>
      </w:tc>
    </w:tr>
    <w:tr w:rsidR="001530C4" w:rsidRPr="00562601" w:rsidTr="00EC4082">
      <w:trPr>
        <w:trHeight w:val="470"/>
      </w:trPr>
      <w:tc>
        <w:tcPr>
          <w:tcW w:w="5000" w:type="pct"/>
          <w:shd w:val="clear" w:color="auto" w:fill="FFFFFF" w:themeFill="background1"/>
          <w:vAlign w:val="center"/>
        </w:tcPr>
        <w:p w:rsidR="001530C4" w:rsidRPr="00BB2431" w:rsidRDefault="001530C4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B Nazanin"/>
              <w:b/>
              <w:noProof/>
              <w:sz w:val="44"/>
              <w:szCs w:val="24"/>
              <w:rtl/>
              <w:lang w:bidi="fa-IR"/>
            </w:rPr>
          </w:pP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0C4"/>
    <w:rsid w:val="00003B30"/>
    <w:rsid w:val="00045CA6"/>
    <w:rsid w:val="00052382"/>
    <w:rsid w:val="00057E83"/>
    <w:rsid w:val="0006568A"/>
    <w:rsid w:val="00076F0F"/>
    <w:rsid w:val="00084253"/>
    <w:rsid w:val="000B3B52"/>
    <w:rsid w:val="000D1F49"/>
    <w:rsid w:val="000D4185"/>
    <w:rsid w:val="000F5C88"/>
    <w:rsid w:val="001530C4"/>
    <w:rsid w:val="001727CA"/>
    <w:rsid w:val="001E4E2C"/>
    <w:rsid w:val="002453D2"/>
    <w:rsid w:val="00261C01"/>
    <w:rsid w:val="002A4ED5"/>
    <w:rsid w:val="002A648D"/>
    <w:rsid w:val="002B1B72"/>
    <w:rsid w:val="002B69B4"/>
    <w:rsid w:val="002C56E6"/>
    <w:rsid w:val="002D3A9F"/>
    <w:rsid w:val="002E62FA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96A0D"/>
    <w:rsid w:val="004B7000"/>
    <w:rsid w:val="004D1626"/>
    <w:rsid w:val="004D5D62"/>
    <w:rsid w:val="004E60A1"/>
    <w:rsid w:val="005112D0"/>
    <w:rsid w:val="005113F1"/>
    <w:rsid w:val="00523BE9"/>
    <w:rsid w:val="00530BAC"/>
    <w:rsid w:val="00562601"/>
    <w:rsid w:val="0057256E"/>
    <w:rsid w:val="00577E06"/>
    <w:rsid w:val="00582B1C"/>
    <w:rsid w:val="00586564"/>
    <w:rsid w:val="005A2D71"/>
    <w:rsid w:val="005A3BF7"/>
    <w:rsid w:val="005F2035"/>
    <w:rsid w:val="005F7990"/>
    <w:rsid w:val="006250A2"/>
    <w:rsid w:val="0063739C"/>
    <w:rsid w:val="00637ADF"/>
    <w:rsid w:val="00646E9E"/>
    <w:rsid w:val="00650259"/>
    <w:rsid w:val="00676831"/>
    <w:rsid w:val="00692372"/>
    <w:rsid w:val="00763778"/>
    <w:rsid w:val="00770F25"/>
    <w:rsid w:val="00787DD4"/>
    <w:rsid w:val="007A35A8"/>
    <w:rsid w:val="007B0A85"/>
    <w:rsid w:val="007B27AD"/>
    <w:rsid w:val="007C6A52"/>
    <w:rsid w:val="007D5958"/>
    <w:rsid w:val="00806FF3"/>
    <w:rsid w:val="0082043E"/>
    <w:rsid w:val="00883C96"/>
    <w:rsid w:val="00893501"/>
    <w:rsid w:val="008E203A"/>
    <w:rsid w:val="0090021E"/>
    <w:rsid w:val="00905BCD"/>
    <w:rsid w:val="0091229C"/>
    <w:rsid w:val="00940E73"/>
    <w:rsid w:val="00952121"/>
    <w:rsid w:val="00983D45"/>
    <w:rsid w:val="0098597D"/>
    <w:rsid w:val="00990706"/>
    <w:rsid w:val="00991B30"/>
    <w:rsid w:val="009D406B"/>
    <w:rsid w:val="009F2638"/>
    <w:rsid w:val="009F619A"/>
    <w:rsid w:val="009F6DDE"/>
    <w:rsid w:val="00A370A8"/>
    <w:rsid w:val="00A50799"/>
    <w:rsid w:val="00A60442"/>
    <w:rsid w:val="00AC2926"/>
    <w:rsid w:val="00B04A50"/>
    <w:rsid w:val="00B05778"/>
    <w:rsid w:val="00B12718"/>
    <w:rsid w:val="00B160CA"/>
    <w:rsid w:val="00BB2431"/>
    <w:rsid w:val="00BD4753"/>
    <w:rsid w:val="00BD5CB1"/>
    <w:rsid w:val="00BE62EE"/>
    <w:rsid w:val="00C003BA"/>
    <w:rsid w:val="00C427EB"/>
    <w:rsid w:val="00C46878"/>
    <w:rsid w:val="00C81922"/>
    <w:rsid w:val="00C972C1"/>
    <w:rsid w:val="00CB46C6"/>
    <w:rsid w:val="00CB4A51"/>
    <w:rsid w:val="00CD4532"/>
    <w:rsid w:val="00CD47B0"/>
    <w:rsid w:val="00CE6104"/>
    <w:rsid w:val="00CE7918"/>
    <w:rsid w:val="00D16163"/>
    <w:rsid w:val="00D53197"/>
    <w:rsid w:val="00D5525E"/>
    <w:rsid w:val="00D85070"/>
    <w:rsid w:val="00DB3FAD"/>
    <w:rsid w:val="00DD3E9D"/>
    <w:rsid w:val="00DD447B"/>
    <w:rsid w:val="00DF0832"/>
    <w:rsid w:val="00E016F3"/>
    <w:rsid w:val="00E0535A"/>
    <w:rsid w:val="00E0591C"/>
    <w:rsid w:val="00E3384B"/>
    <w:rsid w:val="00E61C09"/>
    <w:rsid w:val="00E677FE"/>
    <w:rsid w:val="00E82F60"/>
    <w:rsid w:val="00EA38AA"/>
    <w:rsid w:val="00EB3B58"/>
    <w:rsid w:val="00EC4082"/>
    <w:rsid w:val="00EC7359"/>
    <w:rsid w:val="00ED3F1D"/>
    <w:rsid w:val="00EE3054"/>
    <w:rsid w:val="00F00606"/>
    <w:rsid w:val="00F01256"/>
    <w:rsid w:val="00F5418C"/>
    <w:rsid w:val="00F549BE"/>
    <w:rsid w:val="00F8411D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1515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1515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51515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515151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323232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323232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PlainTable1">
    <w:name w:val="Plain Table 1"/>
    <w:basedOn w:val="TableNormal"/>
    <w:uiPriority w:val="41"/>
    <w:rsid w:val="00E016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-neza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323232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66FB63-F7B1-4BC0-A4C5-4B9E3AC4A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2020-08-23T07:51:00Z</dcterms:created>
  <dcterms:modified xsi:type="dcterms:W3CDTF">2020-08-23T07:51:00Z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